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0A7" w:rsidRDefault="008D20F6">
      <w:r>
        <w:rPr>
          <w:noProof/>
          <w:lang w:eastAsia="de-DE"/>
        </w:rPr>
        <w:drawing>
          <wp:inline distT="0" distB="0" distL="0" distR="0">
            <wp:extent cx="3373755" cy="2812415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0F6" w:rsidRDefault="008D20F6">
      <w:r>
        <w:rPr>
          <w:noProof/>
          <w:lang w:eastAsia="de-DE"/>
        </w:rPr>
        <w:drawing>
          <wp:inline distT="0" distB="0" distL="0" distR="0">
            <wp:extent cx="3373755" cy="2547620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0F6" w:rsidRDefault="008D20F6">
      <w:r>
        <w:rPr>
          <w:noProof/>
          <w:lang w:eastAsia="de-DE"/>
        </w:rPr>
        <w:drawing>
          <wp:inline distT="0" distB="0" distL="0" distR="0">
            <wp:extent cx="3279140" cy="25349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0F6" w:rsidRDefault="008D20F6">
      <w:r>
        <w:rPr>
          <w:noProof/>
          <w:lang w:eastAsia="de-DE"/>
        </w:rPr>
        <w:lastRenderedPageBreak/>
        <w:drawing>
          <wp:inline distT="0" distB="0" distL="0" distR="0">
            <wp:extent cx="3474720" cy="5026025"/>
            <wp:effectExtent l="0" t="0" r="0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502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87" w:rsidRDefault="00AA7787"/>
    <w:p w:rsidR="00B77A6E" w:rsidRDefault="00B77A6E"/>
    <w:p w:rsidR="00B77A6E" w:rsidRDefault="00B77A6E"/>
    <w:p w:rsidR="00B77A6E" w:rsidRDefault="00B77A6E"/>
    <w:p w:rsidR="00B77A6E" w:rsidRDefault="00B77A6E"/>
    <w:p w:rsidR="00B77A6E" w:rsidRDefault="00B77A6E"/>
    <w:p w:rsidR="00B77A6E" w:rsidRDefault="00B77A6E"/>
    <w:p w:rsidR="00B77A6E" w:rsidRDefault="00B77A6E"/>
    <w:p w:rsidR="00B77A6E" w:rsidRDefault="00B77A6E"/>
    <w:p w:rsidR="00B77A6E" w:rsidRDefault="00B77A6E"/>
    <w:p w:rsidR="00B77A6E" w:rsidRDefault="00B77A6E"/>
    <w:p w:rsidR="00B77A6E" w:rsidRDefault="00B77A6E">
      <w:r>
        <w:t xml:space="preserve">Abgerufen auf der Homepage von Thomas </w:t>
      </w:r>
      <w:proofErr w:type="spellStart"/>
      <w:r>
        <w:t>Brezina</w:t>
      </w:r>
      <w:proofErr w:type="spellEnd"/>
      <w:r>
        <w:t xml:space="preserve">: </w:t>
      </w:r>
      <w:hyperlink r:id="rId9" w:history="1">
        <w:r w:rsidRPr="005F03FB">
          <w:rPr>
            <w:rStyle w:val="Hyperlink"/>
          </w:rPr>
          <w:t>www.thomasbrezina.com</w:t>
        </w:r>
      </w:hyperlink>
      <w:r>
        <w:t xml:space="preserve"> am </w:t>
      </w:r>
      <w:r w:rsidR="0001746B">
        <w:t>28.07.2014.</w:t>
      </w:r>
      <w:bookmarkStart w:id="0" w:name="_GoBack"/>
      <w:bookmarkEnd w:id="0"/>
    </w:p>
    <w:sectPr w:rsidR="00B77A6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0F6"/>
    <w:rsid w:val="0001746B"/>
    <w:rsid w:val="008D20F6"/>
    <w:rsid w:val="00AA7787"/>
    <w:rsid w:val="00B77A6E"/>
    <w:rsid w:val="00FF0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2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20F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77A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2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20F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77A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thomasbrezina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D3408785</Template>
  <TotalTime>0</TotalTime>
  <Pages>2</Pages>
  <Words>20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Gross Elke</dc:creator>
  <cp:lastModifiedBy>Gross Elke</cp:lastModifiedBy>
  <cp:revision>4</cp:revision>
  <dcterms:created xsi:type="dcterms:W3CDTF">2014-06-23T10:07:00Z</dcterms:created>
  <dcterms:modified xsi:type="dcterms:W3CDTF">2014-11-26T11:14:00Z</dcterms:modified>
</cp:coreProperties>
</file>